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F7DDD" w14:textId="32227F0D" w:rsidR="00EA1E45" w:rsidRDefault="0089160C" w:rsidP="00084BDD">
      <w:pPr>
        <w:ind w:left="142"/>
        <w:jc w:val="center"/>
        <w:rPr>
          <w:b/>
          <w:color w:val="00206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143246A" wp14:editId="03AD805F">
                <wp:simplePos x="0" y="0"/>
                <wp:positionH relativeFrom="margin">
                  <wp:align>center</wp:align>
                </wp:positionH>
                <wp:positionV relativeFrom="paragraph">
                  <wp:posOffset>-386715</wp:posOffset>
                </wp:positionV>
                <wp:extent cx="3665220" cy="388620"/>
                <wp:effectExtent l="0" t="0" r="0" b="0"/>
                <wp:wrapNone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65220" cy="388620"/>
                          <a:chOff x="0" y="0"/>
                          <a:chExt cx="5513100" cy="643082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Instytut Geografii Społeczno-Ekonomiczne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/>
                          <a:srcRect r="-16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1582"/>
                            <a:ext cx="1820863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54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0863" y="0"/>
                            <a:ext cx="169862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/>
                          <a:srcRect r="183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3625" y="25400"/>
                            <a:ext cx="214947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0643FD" id="Grupa 1" o:spid="_x0000_s1026" style="position:absolute;margin-left:0;margin-top:-30.45pt;width:288.6pt;height:30.6pt;z-index:251658240;mso-position-horizontal:center;mso-position-horizontal-relative:margin" coordsize="55131,6430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Instytut Geografii Społeczno-Ekonomicznej" style="position:absolute;top:715;width:18208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">
                  <v:imagedata r:id="rId11" r:href="rId12" cropright="-10572f"/>
                </v:shape>
                <v:shape id="Obraz 2" o:spid="_x0000_s1028" type="#_x0000_t75" style="position:absolute;left:18208;width:16986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">
                  <v:imagedata r:id="rId13" o:title="" cropright="35698f"/>
                </v:shape>
                <v:shape id="Picture 1" o:spid="_x0000_s1029" type="#_x0000_t75" alt="logo" style="position:absolute;left:33636;top:254;width:21495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">
                  <v:imagedata r:id="rId14" r:href="rId15" cropright="12001f"/>
                </v:shape>
                <w10:wrap anchorx="margin"/>
              </v:group>
            </w:pict>
          </mc:Fallback>
        </mc:AlternateContent>
      </w:r>
    </w:p>
    <w:p w14:paraId="271C2D47" w14:textId="77777777" w:rsidR="00EA1E45" w:rsidRPr="00A213C9" w:rsidRDefault="00EA1E45" w:rsidP="00084BDD">
      <w:pPr>
        <w:ind w:left="142"/>
        <w:jc w:val="center"/>
        <w:rPr>
          <w:b/>
          <w:color w:val="002060"/>
          <w:sz w:val="26"/>
          <w:szCs w:val="26"/>
        </w:rPr>
      </w:pPr>
      <w:r w:rsidRPr="00A213C9">
        <w:rPr>
          <w:b/>
          <w:color w:val="002060"/>
          <w:sz w:val="26"/>
          <w:szCs w:val="26"/>
        </w:rPr>
        <w:t>KARTA ZGŁOSZENIA UCZESTNICTWA</w:t>
      </w:r>
    </w:p>
    <w:p w14:paraId="7F01B3C9" w14:textId="77777777" w:rsidR="00EA1E45" w:rsidRDefault="00EA1E45" w:rsidP="00084BDD">
      <w:pPr>
        <w:suppressAutoHyphens/>
        <w:spacing w:after="0"/>
        <w:ind w:left="284"/>
        <w:jc w:val="center"/>
        <w:rPr>
          <w:b/>
          <w:color w:val="002060"/>
          <w:sz w:val="26"/>
          <w:szCs w:val="26"/>
        </w:rPr>
      </w:pPr>
      <w:r>
        <w:rPr>
          <w:b/>
          <w:color w:val="002060"/>
          <w:sz w:val="26"/>
          <w:szCs w:val="26"/>
        </w:rPr>
        <w:t xml:space="preserve">w </w:t>
      </w:r>
      <w:r w:rsidRPr="003A5B3C">
        <w:rPr>
          <w:b/>
          <w:color w:val="002060"/>
          <w:sz w:val="26"/>
          <w:szCs w:val="26"/>
        </w:rPr>
        <w:t xml:space="preserve">II Pomorskim Seminarium Geograficznym pt. </w:t>
      </w:r>
    </w:p>
    <w:p w14:paraId="7F5B32A8" w14:textId="77777777" w:rsidR="00EA1E45" w:rsidRPr="000D2EEC" w:rsidRDefault="00EA1E45" w:rsidP="000D2EEC">
      <w:pPr>
        <w:suppressAutoHyphens/>
        <w:spacing w:after="0"/>
        <w:ind w:left="284"/>
        <w:jc w:val="center"/>
        <w:rPr>
          <w:b/>
          <w:color w:val="002060"/>
          <w:sz w:val="28"/>
          <w:szCs w:val="28"/>
        </w:rPr>
      </w:pPr>
      <w:r w:rsidRPr="000D2EEC">
        <w:rPr>
          <w:b/>
          <w:color w:val="002060"/>
          <w:sz w:val="28"/>
          <w:szCs w:val="28"/>
        </w:rPr>
        <w:t>„Pomorze w postpandemicznej i wojennej rzeczywistości”</w:t>
      </w:r>
    </w:p>
    <w:p w14:paraId="68B354FC" w14:textId="77777777" w:rsidR="00EA1E45" w:rsidRPr="00A213C9" w:rsidRDefault="00EA1E45" w:rsidP="00084BDD">
      <w:pPr>
        <w:suppressAutoHyphens/>
        <w:spacing w:after="0"/>
        <w:ind w:left="284"/>
        <w:jc w:val="center"/>
        <w:rPr>
          <w:b/>
          <w:color w:val="002060"/>
          <w:sz w:val="26"/>
          <w:szCs w:val="26"/>
        </w:rPr>
      </w:pPr>
      <w:r>
        <w:rPr>
          <w:b/>
          <w:color w:val="002060"/>
          <w:sz w:val="26"/>
          <w:szCs w:val="26"/>
        </w:rPr>
        <w:t>Słupsk, 15 czerwca</w:t>
      </w:r>
      <w:r w:rsidRPr="00A213C9">
        <w:rPr>
          <w:b/>
          <w:color w:val="002060"/>
          <w:sz w:val="26"/>
          <w:szCs w:val="26"/>
        </w:rPr>
        <w:t xml:space="preserve"> 202</w:t>
      </w:r>
      <w:r>
        <w:rPr>
          <w:b/>
          <w:color w:val="002060"/>
          <w:sz w:val="26"/>
          <w:szCs w:val="26"/>
        </w:rPr>
        <w:t>3</w:t>
      </w:r>
      <w:r w:rsidRPr="00A213C9">
        <w:rPr>
          <w:b/>
          <w:color w:val="002060"/>
          <w:sz w:val="26"/>
          <w:szCs w:val="26"/>
        </w:rPr>
        <w:t xml:space="preserve"> r. </w:t>
      </w:r>
    </w:p>
    <w:p w14:paraId="42D02E6C" w14:textId="77777777" w:rsidR="00EA1E45" w:rsidRDefault="00EA1E45" w:rsidP="0041603A">
      <w:pPr>
        <w:tabs>
          <w:tab w:val="left" w:pos="4536"/>
        </w:tabs>
        <w:spacing w:after="0"/>
        <w:ind w:left="3969"/>
        <w:rPr>
          <w:b/>
          <w:color w:val="002060"/>
          <w:sz w:val="28"/>
          <w:szCs w:val="28"/>
        </w:rPr>
      </w:pPr>
    </w:p>
    <w:tbl>
      <w:tblPr>
        <w:tblW w:w="9180" w:type="dxa"/>
        <w:jc w:val="center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ook w:val="01E0" w:firstRow="1" w:lastRow="1" w:firstColumn="1" w:lastColumn="1" w:noHBand="0" w:noVBand="0"/>
      </w:tblPr>
      <w:tblGrid>
        <w:gridCol w:w="2160"/>
        <w:gridCol w:w="7020"/>
      </w:tblGrid>
      <w:tr w:rsidR="00EA1E45" w:rsidRPr="00535FD2" w14:paraId="24CABDD1" w14:textId="77777777" w:rsidTr="00535FD2">
        <w:trPr>
          <w:trHeight w:val="567"/>
          <w:jc w:val="center"/>
        </w:trPr>
        <w:tc>
          <w:tcPr>
            <w:tcW w:w="2160" w:type="dxa"/>
            <w:tcBorders>
              <w:right w:val="nil"/>
            </w:tcBorders>
            <w:shd w:val="clear" w:color="auto" w:fill="D9E2F3"/>
            <w:vAlign w:val="center"/>
          </w:tcPr>
          <w:p w14:paraId="4791CE22" w14:textId="77777777" w:rsidR="00EA1E45" w:rsidRPr="00535FD2" w:rsidRDefault="00EA1E45" w:rsidP="00535FD2">
            <w:pPr>
              <w:spacing w:after="0"/>
              <w:jc w:val="center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  <w:r w:rsidRPr="00535FD2">
              <w:rPr>
                <w:rFonts w:cs="Arial"/>
                <w:b/>
                <w:bCs/>
                <w:color w:val="002060"/>
                <w:sz w:val="22"/>
                <w:szCs w:val="22"/>
              </w:rPr>
              <w:t>Imię i nazwisko</w:t>
            </w:r>
          </w:p>
        </w:tc>
        <w:tc>
          <w:tcPr>
            <w:tcW w:w="7020" w:type="dxa"/>
            <w:tcBorders>
              <w:left w:val="nil"/>
            </w:tcBorders>
            <w:shd w:val="clear" w:color="auto" w:fill="FFFFFF"/>
            <w:vAlign w:val="center"/>
          </w:tcPr>
          <w:p w14:paraId="3F9DD394" w14:textId="77777777" w:rsidR="00EA1E45" w:rsidRPr="00535FD2" w:rsidRDefault="00EA1E45" w:rsidP="00535FD2">
            <w:pPr>
              <w:spacing w:after="0"/>
              <w:jc w:val="center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EA1E45" w:rsidRPr="00535FD2" w14:paraId="31D055CA" w14:textId="77777777" w:rsidTr="00535FD2">
        <w:trPr>
          <w:trHeight w:val="567"/>
          <w:jc w:val="center"/>
        </w:trPr>
        <w:tc>
          <w:tcPr>
            <w:tcW w:w="2160" w:type="dxa"/>
            <w:shd w:val="clear" w:color="auto" w:fill="FFFFFF"/>
            <w:vAlign w:val="center"/>
          </w:tcPr>
          <w:p w14:paraId="10E0C7BB" w14:textId="77777777" w:rsidR="00EA1E45" w:rsidRPr="00535FD2" w:rsidRDefault="00EA1E45" w:rsidP="00535FD2">
            <w:pPr>
              <w:spacing w:after="0"/>
              <w:jc w:val="center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  <w:r w:rsidRPr="00535FD2">
              <w:rPr>
                <w:rFonts w:cs="Arial"/>
                <w:b/>
                <w:bCs/>
                <w:color w:val="002060"/>
                <w:sz w:val="22"/>
                <w:szCs w:val="22"/>
              </w:rPr>
              <w:t>Stopień / Tytuł</w:t>
            </w:r>
          </w:p>
        </w:tc>
        <w:tc>
          <w:tcPr>
            <w:tcW w:w="7020" w:type="dxa"/>
            <w:shd w:val="clear" w:color="auto" w:fill="FFFFFF"/>
            <w:vAlign w:val="center"/>
          </w:tcPr>
          <w:p w14:paraId="1A5B0B61" w14:textId="77777777" w:rsidR="00EA1E45" w:rsidRPr="00535FD2" w:rsidRDefault="00EA1E45" w:rsidP="00535FD2">
            <w:pPr>
              <w:spacing w:after="0"/>
              <w:jc w:val="center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EA1E45" w:rsidRPr="00535FD2" w14:paraId="457764BD" w14:textId="77777777" w:rsidTr="00535FD2">
        <w:trPr>
          <w:trHeight w:val="567"/>
          <w:jc w:val="center"/>
        </w:trPr>
        <w:tc>
          <w:tcPr>
            <w:tcW w:w="2160" w:type="dxa"/>
            <w:shd w:val="clear" w:color="auto" w:fill="D9E2F3"/>
            <w:vAlign w:val="center"/>
          </w:tcPr>
          <w:p w14:paraId="20780026" w14:textId="77777777" w:rsidR="00EA1E45" w:rsidRPr="00535FD2" w:rsidRDefault="00EA1E45" w:rsidP="00535FD2">
            <w:pPr>
              <w:spacing w:after="0"/>
              <w:jc w:val="center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  <w:r w:rsidRPr="00535FD2">
              <w:rPr>
                <w:rFonts w:cs="Arial"/>
                <w:b/>
                <w:bCs/>
                <w:color w:val="002060"/>
                <w:sz w:val="22"/>
                <w:szCs w:val="22"/>
              </w:rPr>
              <w:t xml:space="preserve">Jednostka </w:t>
            </w:r>
            <w:r w:rsidRPr="00535FD2">
              <w:rPr>
                <w:rFonts w:cs="Arial"/>
                <w:b/>
                <w:bCs/>
                <w:color w:val="002060"/>
                <w:sz w:val="22"/>
                <w:szCs w:val="22"/>
              </w:rPr>
              <w:br/>
              <w:t>organizacyjna</w:t>
            </w:r>
          </w:p>
        </w:tc>
        <w:tc>
          <w:tcPr>
            <w:tcW w:w="7020" w:type="dxa"/>
            <w:shd w:val="clear" w:color="auto" w:fill="FFFFFF"/>
            <w:vAlign w:val="center"/>
          </w:tcPr>
          <w:p w14:paraId="36AA7C82" w14:textId="77777777" w:rsidR="00EA1E45" w:rsidRPr="00535FD2" w:rsidRDefault="00EA1E45" w:rsidP="00535FD2">
            <w:pPr>
              <w:spacing w:after="0"/>
              <w:jc w:val="center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EA1E45" w:rsidRPr="00535FD2" w14:paraId="63F5C2DE" w14:textId="77777777" w:rsidTr="00535FD2">
        <w:trPr>
          <w:trHeight w:val="567"/>
          <w:jc w:val="center"/>
        </w:trPr>
        <w:tc>
          <w:tcPr>
            <w:tcW w:w="2160" w:type="dxa"/>
            <w:shd w:val="clear" w:color="auto" w:fill="FFFFFF"/>
            <w:vAlign w:val="center"/>
          </w:tcPr>
          <w:p w14:paraId="10607484" w14:textId="77777777" w:rsidR="00EA1E45" w:rsidRPr="00535FD2" w:rsidRDefault="00EA1E45" w:rsidP="00535FD2">
            <w:pPr>
              <w:spacing w:after="0"/>
              <w:jc w:val="center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  <w:r w:rsidRPr="00535FD2">
              <w:rPr>
                <w:rFonts w:cs="Arial"/>
                <w:b/>
                <w:bCs/>
                <w:color w:val="002060"/>
                <w:sz w:val="22"/>
                <w:szCs w:val="22"/>
              </w:rPr>
              <w:t>Uczelnia</w:t>
            </w:r>
          </w:p>
        </w:tc>
        <w:tc>
          <w:tcPr>
            <w:tcW w:w="7020" w:type="dxa"/>
            <w:shd w:val="clear" w:color="auto" w:fill="FFFFFF"/>
            <w:vAlign w:val="center"/>
          </w:tcPr>
          <w:p w14:paraId="5F6294DD" w14:textId="77777777" w:rsidR="00EA1E45" w:rsidRPr="00535FD2" w:rsidRDefault="00EA1E45" w:rsidP="00535FD2">
            <w:pPr>
              <w:spacing w:after="0"/>
              <w:jc w:val="center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EA1E45" w:rsidRPr="00535FD2" w14:paraId="7C271A79" w14:textId="77777777" w:rsidTr="00535FD2">
        <w:trPr>
          <w:trHeight w:val="567"/>
          <w:jc w:val="center"/>
        </w:trPr>
        <w:tc>
          <w:tcPr>
            <w:tcW w:w="2160" w:type="dxa"/>
            <w:shd w:val="clear" w:color="auto" w:fill="D9E2F3"/>
            <w:vAlign w:val="center"/>
          </w:tcPr>
          <w:p w14:paraId="66419DA8" w14:textId="77777777" w:rsidR="00EA1E45" w:rsidRPr="00535FD2" w:rsidRDefault="00EA1E45" w:rsidP="00535FD2">
            <w:pPr>
              <w:spacing w:after="0"/>
              <w:jc w:val="center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  <w:r w:rsidRPr="00535FD2">
              <w:rPr>
                <w:rFonts w:cs="Arial"/>
                <w:b/>
                <w:bCs/>
                <w:color w:val="002060"/>
                <w:sz w:val="22"/>
                <w:szCs w:val="22"/>
              </w:rPr>
              <w:t>Telefon, e-mail</w:t>
            </w:r>
          </w:p>
        </w:tc>
        <w:tc>
          <w:tcPr>
            <w:tcW w:w="7020" w:type="dxa"/>
            <w:shd w:val="clear" w:color="auto" w:fill="FFFFFF"/>
            <w:vAlign w:val="center"/>
          </w:tcPr>
          <w:p w14:paraId="7E4A1C28" w14:textId="77777777" w:rsidR="00EA1E45" w:rsidRPr="00535FD2" w:rsidRDefault="00EA1E45" w:rsidP="00535FD2">
            <w:pPr>
              <w:spacing w:after="0"/>
              <w:jc w:val="center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EA1E45" w:rsidRPr="00535FD2" w14:paraId="4FBBE406" w14:textId="77777777" w:rsidTr="00535FD2">
        <w:trPr>
          <w:trHeight w:val="567"/>
          <w:jc w:val="center"/>
        </w:trPr>
        <w:tc>
          <w:tcPr>
            <w:tcW w:w="9180" w:type="dxa"/>
            <w:gridSpan w:val="2"/>
            <w:shd w:val="clear" w:color="auto" w:fill="D9E2F3"/>
            <w:vAlign w:val="center"/>
          </w:tcPr>
          <w:p w14:paraId="032F7C30" w14:textId="77777777" w:rsidR="00EA1E45" w:rsidRPr="00535FD2" w:rsidRDefault="00EA1E45" w:rsidP="00535FD2">
            <w:pPr>
              <w:spacing w:after="0"/>
              <w:jc w:val="center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  <w:r w:rsidRPr="00535FD2">
              <w:rPr>
                <w:rFonts w:cs="Arial"/>
                <w:b/>
                <w:bCs/>
                <w:color w:val="002060"/>
                <w:sz w:val="22"/>
                <w:szCs w:val="22"/>
              </w:rPr>
              <w:t>Jeśli udział z referatem, to proszę podać tytuł wystąpienia:</w:t>
            </w:r>
          </w:p>
        </w:tc>
      </w:tr>
      <w:tr w:rsidR="00EA1E45" w:rsidRPr="00535FD2" w14:paraId="6A886868" w14:textId="77777777" w:rsidTr="00535FD2">
        <w:trPr>
          <w:trHeight w:val="505"/>
          <w:jc w:val="center"/>
        </w:trPr>
        <w:tc>
          <w:tcPr>
            <w:tcW w:w="9180" w:type="dxa"/>
            <w:gridSpan w:val="2"/>
          </w:tcPr>
          <w:p w14:paraId="7627A8EC" w14:textId="77777777" w:rsidR="00EA1E45" w:rsidRPr="00535FD2" w:rsidRDefault="00EA1E45" w:rsidP="00535FD2">
            <w:pPr>
              <w:spacing w:after="0"/>
              <w:jc w:val="both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EA1E45" w:rsidRPr="00535FD2" w14:paraId="2C210FFB" w14:textId="77777777" w:rsidTr="00535FD2">
        <w:trPr>
          <w:jc w:val="center"/>
        </w:trPr>
        <w:tc>
          <w:tcPr>
            <w:tcW w:w="9180" w:type="dxa"/>
            <w:gridSpan w:val="2"/>
            <w:shd w:val="clear" w:color="auto" w:fill="D9E2F3"/>
          </w:tcPr>
          <w:p w14:paraId="0E1A5598" w14:textId="77777777" w:rsidR="00EA1E45" w:rsidRPr="00535FD2" w:rsidRDefault="00EA1E45" w:rsidP="00535FD2">
            <w:pPr>
              <w:spacing w:after="0"/>
              <w:jc w:val="center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  <w:r w:rsidRPr="00535FD2">
              <w:rPr>
                <w:rFonts w:cs="Arial"/>
                <w:b/>
                <w:bCs/>
                <w:color w:val="002060"/>
                <w:sz w:val="22"/>
                <w:szCs w:val="22"/>
              </w:rPr>
              <w:t>Jeśli jest więcej niż jeden autor wystąpienia,</w:t>
            </w:r>
          </w:p>
          <w:p w14:paraId="23526CB5" w14:textId="77777777" w:rsidR="00EA1E45" w:rsidRPr="00535FD2" w:rsidRDefault="00EA1E45" w:rsidP="00535FD2">
            <w:pPr>
              <w:spacing w:after="0"/>
              <w:jc w:val="center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  <w:r w:rsidRPr="00535FD2">
              <w:rPr>
                <w:rFonts w:cs="Arial"/>
                <w:b/>
                <w:bCs/>
                <w:color w:val="002060"/>
                <w:sz w:val="22"/>
                <w:szCs w:val="22"/>
              </w:rPr>
              <w:t>to proszę poniżej wpisać wszystkich w odpowiedniej kolejności:</w:t>
            </w:r>
          </w:p>
        </w:tc>
      </w:tr>
      <w:tr w:rsidR="00EA1E45" w:rsidRPr="00535FD2" w14:paraId="7954C1C7" w14:textId="77777777" w:rsidTr="00535FD2">
        <w:trPr>
          <w:trHeight w:val="340"/>
          <w:jc w:val="center"/>
        </w:trPr>
        <w:tc>
          <w:tcPr>
            <w:tcW w:w="2160" w:type="dxa"/>
            <w:vAlign w:val="center"/>
          </w:tcPr>
          <w:p w14:paraId="0B6EDAD1" w14:textId="77777777" w:rsidR="00EA1E45" w:rsidRPr="00535FD2" w:rsidRDefault="00EA1E45" w:rsidP="00535FD2">
            <w:pPr>
              <w:spacing w:after="0"/>
              <w:jc w:val="both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  <w:r w:rsidRPr="00535FD2">
              <w:rPr>
                <w:rFonts w:cs="Arial"/>
                <w:b/>
                <w:bCs/>
                <w:color w:val="002060"/>
                <w:sz w:val="22"/>
                <w:szCs w:val="22"/>
              </w:rPr>
              <w:t>Imię i nazwisko</w:t>
            </w:r>
          </w:p>
        </w:tc>
        <w:tc>
          <w:tcPr>
            <w:tcW w:w="7020" w:type="dxa"/>
            <w:shd w:val="clear" w:color="auto" w:fill="FFFFFF"/>
          </w:tcPr>
          <w:p w14:paraId="36CD341B" w14:textId="77777777" w:rsidR="00EA1E45" w:rsidRPr="00535FD2" w:rsidRDefault="00EA1E45" w:rsidP="00535FD2">
            <w:pPr>
              <w:spacing w:after="0"/>
              <w:jc w:val="both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EA1E45" w:rsidRPr="00535FD2" w14:paraId="13E6D66D" w14:textId="77777777" w:rsidTr="00535FD2">
        <w:trPr>
          <w:trHeight w:val="340"/>
          <w:jc w:val="center"/>
        </w:trPr>
        <w:tc>
          <w:tcPr>
            <w:tcW w:w="2160" w:type="dxa"/>
            <w:shd w:val="clear" w:color="auto" w:fill="D9E2F3"/>
            <w:vAlign w:val="center"/>
          </w:tcPr>
          <w:p w14:paraId="439AE48E" w14:textId="77777777" w:rsidR="00EA1E45" w:rsidRPr="00535FD2" w:rsidRDefault="00EA1E45" w:rsidP="00535FD2">
            <w:pPr>
              <w:spacing w:after="0"/>
              <w:jc w:val="both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  <w:r w:rsidRPr="00535FD2">
              <w:rPr>
                <w:rFonts w:cs="Arial"/>
                <w:b/>
                <w:bCs/>
                <w:color w:val="002060"/>
                <w:sz w:val="22"/>
                <w:szCs w:val="22"/>
              </w:rPr>
              <w:t>Stopień / Tytuł</w:t>
            </w:r>
          </w:p>
        </w:tc>
        <w:tc>
          <w:tcPr>
            <w:tcW w:w="7020" w:type="dxa"/>
            <w:shd w:val="clear" w:color="auto" w:fill="FFFFFF"/>
          </w:tcPr>
          <w:p w14:paraId="283EFFC4" w14:textId="77777777" w:rsidR="00EA1E45" w:rsidRPr="00535FD2" w:rsidRDefault="00EA1E45" w:rsidP="00535FD2">
            <w:pPr>
              <w:spacing w:after="0"/>
              <w:jc w:val="both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EA1E45" w:rsidRPr="00535FD2" w14:paraId="7F4DA09B" w14:textId="77777777" w:rsidTr="00535FD2">
        <w:trPr>
          <w:trHeight w:val="340"/>
          <w:jc w:val="center"/>
        </w:trPr>
        <w:tc>
          <w:tcPr>
            <w:tcW w:w="2160" w:type="dxa"/>
            <w:vAlign w:val="center"/>
          </w:tcPr>
          <w:p w14:paraId="19BCCD5F" w14:textId="77777777" w:rsidR="00EA1E45" w:rsidRPr="00535FD2" w:rsidRDefault="00EA1E45" w:rsidP="00535FD2">
            <w:pPr>
              <w:spacing w:after="0"/>
              <w:jc w:val="both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  <w:r w:rsidRPr="00535FD2">
              <w:rPr>
                <w:rFonts w:cs="Arial"/>
                <w:b/>
                <w:bCs/>
                <w:color w:val="002060"/>
                <w:sz w:val="22"/>
                <w:szCs w:val="22"/>
              </w:rPr>
              <w:t xml:space="preserve">Jednostka </w:t>
            </w:r>
            <w:r w:rsidRPr="00535FD2">
              <w:rPr>
                <w:rFonts w:cs="Arial"/>
                <w:b/>
                <w:bCs/>
                <w:color w:val="002060"/>
                <w:sz w:val="22"/>
                <w:szCs w:val="22"/>
              </w:rPr>
              <w:br/>
              <w:t xml:space="preserve">organizacyjna </w:t>
            </w:r>
          </w:p>
        </w:tc>
        <w:tc>
          <w:tcPr>
            <w:tcW w:w="7020" w:type="dxa"/>
            <w:shd w:val="clear" w:color="auto" w:fill="FFFFFF"/>
          </w:tcPr>
          <w:p w14:paraId="7B1F6AB5" w14:textId="77777777" w:rsidR="00EA1E45" w:rsidRPr="00535FD2" w:rsidRDefault="00EA1E45" w:rsidP="00535FD2">
            <w:pPr>
              <w:spacing w:after="0"/>
              <w:jc w:val="both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EA1E45" w:rsidRPr="00535FD2" w14:paraId="25137380" w14:textId="77777777" w:rsidTr="00535FD2">
        <w:trPr>
          <w:trHeight w:val="340"/>
          <w:jc w:val="center"/>
        </w:trPr>
        <w:tc>
          <w:tcPr>
            <w:tcW w:w="2160" w:type="dxa"/>
            <w:shd w:val="clear" w:color="auto" w:fill="D9E2F3"/>
            <w:vAlign w:val="center"/>
          </w:tcPr>
          <w:p w14:paraId="60174814" w14:textId="77777777" w:rsidR="00EA1E45" w:rsidRPr="00535FD2" w:rsidRDefault="00EA1E45" w:rsidP="00535FD2">
            <w:pPr>
              <w:spacing w:after="0"/>
              <w:jc w:val="both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  <w:r w:rsidRPr="00535FD2">
              <w:rPr>
                <w:rFonts w:cs="Arial"/>
                <w:b/>
                <w:bCs/>
                <w:color w:val="002060"/>
                <w:sz w:val="22"/>
                <w:szCs w:val="22"/>
              </w:rPr>
              <w:t>Uczelnia</w:t>
            </w:r>
          </w:p>
        </w:tc>
        <w:tc>
          <w:tcPr>
            <w:tcW w:w="7020" w:type="dxa"/>
            <w:shd w:val="clear" w:color="auto" w:fill="FFFFFF"/>
          </w:tcPr>
          <w:p w14:paraId="78350526" w14:textId="77777777" w:rsidR="00EA1E45" w:rsidRPr="00535FD2" w:rsidRDefault="00EA1E45" w:rsidP="00535FD2">
            <w:pPr>
              <w:spacing w:after="0"/>
              <w:jc w:val="both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EA1E45" w:rsidRPr="00535FD2" w14:paraId="35D980D1" w14:textId="77777777" w:rsidTr="00535FD2">
        <w:trPr>
          <w:trHeight w:val="340"/>
          <w:jc w:val="center"/>
        </w:trPr>
        <w:tc>
          <w:tcPr>
            <w:tcW w:w="2160" w:type="dxa"/>
            <w:vAlign w:val="center"/>
          </w:tcPr>
          <w:p w14:paraId="7642B02A" w14:textId="77777777" w:rsidR="00EA1E45" w:rsidRPr="00535FD2" w:rsidRDefault="00EA1E45" w:rsidP="00535FD2">
            <w:pPr>
              <w:spacing w:after="0"/>
              <w:jc w:val="both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  <w:r w:rsidRPr="00535FD2">
              <w:rPr>
                <w:rFonts w:cs="Arial"/>
                <w:b/>
                <w:bCs/>
                <w:color w:val="002060"/>
                <w:sz w:val="22"/>
                <w:szCs w:val="22"/>
              </w:rPr>
              <w:t>Telefon, e-mail</w:t>
            </w:r>
          </w:p>
        </w:tc>
        <w:tc>
          <w:tcPr>
            <w:tcW w:w="7020" w:type="dxa"/>
            <w:shd w:val="clear" w:color="auto" w:fill="FFFFFF"/>
          </w:tcPr>
          <w:p w14:paraId="776D4413" w14:textId="77777777" w:rsidR="00EA1E45" w:rsidRPr="00535FD2" w:rsidRDefault="00EA1E45" w:rsidP="00535FD2">
            <w:pPr>
              <w:spacing w:after="0"/>
              <w:jc w:val="both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EA1E45" w:rsidRPr="00535FD2" w14:paraId="3C4E1DEA" w14:textId="77777777" w:rsidTr="00535FD2">
        <w:trPr>
          <w:trHeight w:val="340"/>
          <w:jc w:val="center"/>
        </w:trPr>
        <w:tc>
          <w:tcPr>
            <w:tcW w:w="2160" w:type="dxa"/>
            <w:shd w:val="clear" w:color="auto" w:fill="D9E2F3"/>
            <w:vAlign w:val="center"/>
          </w:tcPr>
          <w:p w14:paraId="742FABC3" w14:textId="77777777" w:rsidR="00EA1E45" w:rsidRPr="00535FD2" w:rsidRDefault="00EA1E45" w:rsidP="00535FD2">
            <w:pPr>
              <w:spacing w:after="0"/>
              <w:jc w:val="both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  <w:r w:rsidRPr="00535FD2">
              <w:rPr>
                <w:rFonts w:cs="Arial"/>
                <w:b/>
                <w:bCs/>
                <w:color w:val="002060"/>
                <w:sz w:val="22"/>
                <w:szCs w:val="22"/>
              </w:rPr>
              <w:t>Imię i nazwisko</w:t>
            </w:r>
          </w:p>
        </w:tc>
        <w:tc>
          <w:tcPr>
            <w:tcW w:w="7020" w:type="dxa"/>
            <w:shd w:val="clear" w:color="auto" w:fill="FFFFFF"/>
          </w:tcPr>
          <w:p w14:paraId="63DD4FE0" w14:textId="77777777" w:rsidR="00EA1E45" w:rsidRPr="00535FD2" w:rsidRDefault="00EA1E45" w:rsidP="00535FD2">
            <w:pPr>
              <w:spacing w:after="0"/>
              <w:jc w:val="both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EA1E45" w:rsidRPr="00535FD2" w14:paraId="797289DC" w14:textId="77777777" w:rsidTr="00535FD2">
        <w:trPr>
          <w:trHeight w:val="340"/>
          <w:jc w:val="center"/>
        </w:trPr>
        <w:tc>
          <w:tcPr>
            <w:tcW w:w="2160" w:type="dxa"/>
            <w:vAlign w:val="center"/>
          </w:tcPr>
          <w:p w14:paraId="1BDE762C" w14:textId="77777777" w:rsidR="00EA1E45" w:rsidRPr="00535FD2" w:rsidRDefault="00EA1E45" w:rsidP="00535FD2">
            <w:pPr>
              <w:spacing w:after="0"/>
              <w:jc w:val="both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  <w:r w:rsidRPr="00535FD2">
              <w:rPr>
                <w:rFonts w:cs="Arial"/>
                <w:b/>
                <w:bCs/>
                <w:color w:val="002060"/>
                <w:sz w:val="22"/>
                <w:szCs w:val="22"/>
              </w:rPr>
              <w:t>Stopień / Tytuł</w:t>
            </w:r>
          </w:p>
        </w:tc>
        <w:tc>
          <w:tcPr>
            <w:tcW w:w="7020" w:type="dxa"/>
            <w:shd w:val="clear" w:color="auto" w:fill="FFFFFF"/>
          </w:tcPr>
          <w:p w14:paraId="4068397F" w14:textId="77777777" w:rsidR="00EA1E45" w:rsidRPr="00535FD2" w:rsidRDefault="00EA1E45" w:rsidP="00535FD2">
            <w:pPr>
              <w:spacing w:after="0"/>
              <w:jc w:val="both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EA1E45" w:rsidRPr="00535FD2" w14:paraId="22438ADF" w14:textId="77777777" w:rsidTr="00535FD2">
        <w:trPr>
          <w:trHeight w:val="340"/>
          <w:jc w:val="center"/>
        </w:trPr>
        <w:tc>
          <w:tcPr>
            <w:tcW w:w="2160" w:type="dxa"/>
            <w:shd w:val="clear" w:color="auto" w:fill="D9E2F3"/>
            <w:vAlign w:val="center"/>
          </w:tcPr>
          <w:p w14:paraId="3A1FBD20" w14:textId="77777777" w:rsidR="00EA1E45" w:rsidRPr="00535FD2" w:rsidRDefault="00EA1E45" w:rsidP="00535FD2">
            <w:pPr>
              <w:spacing w:after="0"/>
              <w:jc w:val="both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  <w:r w:rsidRPr="00535FD2">
              <w:rPr>
                <w:rFonts w:cs="Arial"/>
                <w:b/>
                <w:bCs/>
                <w:color w:val="002060"/>
                <w:sz w:val="22"/>
                <w:szCs w:val="22"/>
              </w:rPr>
              <w:t xml:space="preserve">Jednostka </w:t>
            </w:r>
            <w:r w:rsidRPr="00535FD2">
              <w:rPr>
                <w:rFonts w:cs="Arial"/>
                <w:b/>
                <w:bCs/>
                <w:color w:val="002060"/>
                <w:sz w:val="22"/>
                <w:szCs w:val="22"/>
              </w:rPr>
              <w:br/>
              <w:t xml:space="preserve">organizacyjna </w:t>
            </w:r>
          </w:p>
        </w:tc>
        <w:tc>
          <w:tcPr>
            <w:tcW w:w="7020" w:type="dxa"/>
            <w:shd w:val="clear" w:color="auto" w:fill="FFFFFF"/>
          </w:tcPr>
          <w:p w14:paraId="6EA7465F" w14:textId="77777777" w:rsidR="00EA1E45" w:rsidRPr="00535FD2" w:rsidRDefault="00EA1E45" w:rsidP="00535FD2">
            <w:pPr>
              <w:spacing w:after="0"/>
              <w:jc w:val="both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EA1E45" w:rsidRPr="00535FD2" w14:paraId="0A8F36C9" w14:textId="77777777" w:rsidTr="00535FD2">
        <w:trPr>
          <w:trHeight w:val="340"/>
          <w:jc w:val="center"/>
        </w:trPr>
        <w:tc>
          <w:tcPr>
            <w:tcW w:w="2160" w:type="dxa"/>
            <w:vAlign w:val="center"/>
          </w:tcPr>
          <w:p w14:paraId="14335745" w14:textId="77777777" w:rsidR="00EA1E45" w:rsidRPr="00535FD2" w:rsidRDefault="00EA1E45" w:rsidP="00535FD2">
            <w:pPr>
              <w:spacing w:after="0"/>
              <w:jc w:val="both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  <w:r w:rsidRPr="00535FD2">
              <w:rPr>
                <w:rFonts w:cs="Arial"/>
                <w:b/>
                <w:bCs/>
                <w:color w:val="002060"/>
                <w:sz w:val="22"/>
                <w:szCs w:val="22"/>
              </w:rPr>
              <w:t>Uczelnia</w:t>
            </w:r>
          </w:p>
        </w:tc>
        <w:tc>
          <w:tcPr>
            <w:tcW w:w="7020" w:type="dxa"/>
            <w:shd w:val="clear" w:color="auto" w:fill="FFFFFF"/>
          </w:tcPr>
          <w:p w14:paraId="10A7A5C5" w14:textId="77777777" w:rsidR="00EA1E45" w:rsidRPr="00535FD2" w:rsidRDefault="00EA1E45" w:rsidP="00535FD2">
            <w:pPr>
              <w:spacing w:after="0"/>
              <w:jc w:val="both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EA1E45" w:rsidRPr="00535FD2" w14:paraId="3F8FE849" w14:textId="77777777" w:rsidTr="00535FD2">
        <w:trPr>
          <w:trHeight w:val="340"/>
          <w:jc w:val="center"/>
        </w:trPr>
        <w:tc>
          <w:tcPr>
            <w:tcW w:w="2160" w:type="dxa"/>
            <w:shd w:val="clear" w:color="auto" w:fill="D9E2F3"/>
            <w:vAlign w:val="center"/>
          </w:tcPr>
          <w:p w14:paraId="333563AF" w14:textId="77777777" w:rsidR="00EA1E45" w:rsidRPr="00535FD2" w:rsidRDefault="00EA1E45" w:rsidP="00535FD2">
            <w:pPr>
              <w:spacing w:after="0"/>
              <w:jc w:val="both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  <w:r w:rsidRPr="00535FD2">
              <w:rPr>
                <w:rFonts w:cs="Arial"/>
                <w:b/>
                <w:bCs/>
                <w:color w:val="002060"/>
                <w:sz w:val="22"/>
                <w:szCs w:val="22"/>
              </w:rPr>
              <w:t>Telefon, e-mail</w:t>
            </w:r>
          </w:p>
        </w:tc>
        <w:tc>
          <w:tcPr>
            <w:tcW w:w="7020" w:type="dxa"/>
            <w:shd w:val="clear" w:color="auto" w:fill="FFFFFF"/>
          </w:tcPr>
          <w:p w14:paraId="223DFFED" w14:textId="77777777" w:rsidR="00EA1E45" w:rsidRPr="00535FD2" w:rsidRDefault="00EA1E45" w:rsidP="00535FD2">
            <w:pPr>
              <w:spacing w:after="0"/>
              <w:jc w:val="both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EA1E45" w:rsidRPr="00535FD2" w14:paraId="5D75AD93" w14:textId="77777777" w:rsidTr="00535FD2">
        <w:trPr>
          <w:trHeight w:val="340"/>
          <w:jc w:val="center"/>
        </w:trPr>
        <w:tc>
          <w:tcPr>
            <w:tcW w:w="2160" w:type="dxa"/>
            <w:vAlign w:val="center"/>
          </w:tcPr>
          <w:p w14:paraId="0ECF1369" w14:textId="77777777" w:rsidR="00EA1E45" w:rsidRPr="00535FD2" w:rsidRDefault="00EA1E45" w:rsidP="00535FD2">
            <w:pPr>
              <w:spacing w:after="0"/>
              <w:jc w:val="both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  <w:r w:rsidRPr="00535FD2">
              <w:rPr>
                <w:rFonts w:cs="Arial"/>
                <w:b/>
                <w:bCs/>
                <w:color w:val="002060"/>
                <w:sz w:val="22"/>
                <w:szCs w:val="22"/>
              </w:rPr>
              <w:t>Imię i nazwisko</w:t>
            </w:r>
          </w:p>
        </w:tc>
        <w:tc>
          <w:tcPr>
            <w:tcW w:w="7020" w:type="dxa"/>
            <w:shd w:val="clear" w:color="auto" w:fill="FFFFFF"/>
          </w:tcPr>
          <w:p w14:paraId="39286349" w14:textId="77777777" w:rsidR="00EA1E45" w:rsidRPr="00535FD2" w:rsidRDefault="00EA1E45" w:rsidP="00535FD2">
            <w:pPr>
              <w:spacing w:after="0"/>
              <w:jc w:val="both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EA1E45" w:rsidRPr="00535FD2" w14:paraId="70AB2CDD" w14:textId="77777777" w:rsidTr="00535FD2">
        <w:trPr>
          <w:trHeight w:val="340"/>
          <w:jc w:val="center"/>
        </w:trPr>
        <w:tc>
          <w:tcPr>
            <w:tcW w:w="2160" w:type="dxa"/>
            <w:shd w:val="clear" w:color="auto" w:fill="D9E2F3"/>
            <w:vAlign w:val="center"/>
          </w:tcPr>
          <w:p w14:paraId="0690DA3D" w14:textId="77777777" w:rsidR="00EA1E45" w:rsidRPr="00535FD2" w:rsidRDefault="00EA1E45" w:rsidP="00535FD2">
            <w:pPr>
              <w:spacing w:after="0"/>
              <w:jc w:val="both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  <w:r w:rsidRPr="00535FD2">
              <w:rPr>
                <w:rFonts w:cs="Arial"/>
                <w:b/>
                <w:bCs/>
                <w:color w:val="002060"/>
                <w:sz w:val="22"/>
                <w:szCs w:val="22"/>
              </w:rPr>
              <w:t>Stopień / Tytuł</w:t>
            </w:r>
          </w:p>
        </w:tc>
        <w:tc>
          <w:tcPr>
            <w:tcW w:w="7020" w:type="dxa"/>
            <w:shd w:val="clear" w:color="auto" w:fill="FFFFFF"/>
          </w:tcPr>
          <w:p w14:paraId="7E1116F8" w14:textId="77777777" w:rsidR="00EA1E45" w:rsidRPr="00535FD2" w:rsidRDefault="00EA1E45" w:rsidP="00535FD2">
            <w:pPr>
              <w:spacing w:after="0"/>
              <w:jc w:val="both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EA1E45" w:rsidRPr="00535FD2" w14:paraId="50D66166" w14:textId="77777777" w:rsidTr="00535FD2">
        <w:trPr>
          <w:trHeight w:val="340"/>
          <w:jc w:val="center"/>
        </w:trPr>
        <w:tc>
          <w:tcPr>
            <w:tcW w:w="2160" w:type="dxa"/>
            <w:vAlign w:val="center"/>
          </w:tcPr>
          <w:p w14:paraId="71E51564" w14:textId="77777777" w:rsidR="00EA1E45" w:rsidRPr="00535FD2" w:rsidRDefault="00EA1E45" w:rsidP="00535FD2">
            <w:pPr>
              <w:spacing w:after="0"/>
              <w:jc w:val="both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  <w:r w:rsidRPr="00535FD2">
              <w:rPr>
                <w:rFonts w:cs="Arial"/>
                <w:b/>
                <w:bCs/>
                <w:color w:val="002060"/>
                <w:sz w:val="22"/>
                <w:szCs w:val="22"/>
              </w:rPr>
              <w:t xml:space="preserve">Jednostka </w:t>
            </w:r>
            <w:r w:rsidRPr="00535FD2">
              <w:rPr>
                <w:rFonts w:cs="Arial"/>
                <w:b/>
                <w:bCs/>
                <w:color w:val="002060"/>
                <w:sz w:val="22"/>
                <w:szCs w:val="22"/>
              </w:rPr>
              <w:br/>
              <w:t>organizacyjna :</w:t>
            </w:r>
          </w:p>
        </w:tc>
        <w:tc>
          <w:tcPr>
            <w:tcW w:w="7020" w:type="dxa"/>
            <w:shd w:val="clear" w:color="auto" w:fill="FFFFFF"/>
          </w:tcPr>
          <w:p w14:paraId="7C7287F3" w14:textId="77777777" w:rsidR="00EA1E45" w:rsidRPr="00535FD2" w:rsidRDefault="00EA1E45" w:rsidP="00535FD2">
            <w:pPr>
              <w:spacing w:after="0"/>
              <w:jc w:val="both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EA1E45" w:rsidRPr="00535FD2" w14:paraId="08E9128E" w14:textId="77777777" w:rsidTr="00535FD2">
        <w:trPr>
          <w:trHeight w:val="340"/>
          <w:jc w:val="center"/>
        </w:trPr>
        <w:tc>
          <w:tcPr>
            <w:tcW w:w="2160" w:type="dxa"/>
            <w:shd w:val="clear" w:color="auto" w:fill="D9E2F3"/>
            <w:vAlign w:val="center"/>
          </w:tcPr>
          <w:p w14:paraId="4B636417" w14:textId="77777777" w:rsidR="00EA1E45" w:rsidRPr="00535FD2" w:rsidRDefault="00EA1E45" w:rsidP="00535FD2">
            <w:pPr>
              <w:spacing w:after="0"/>
              <w:jc w:val="both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  <w:r w:rsidRPr="00535FD2">
              <w:rPr>
                <w:rFonts w:cs="Arial"/>
                <w:b/>
                <w:bCs/>
                <w:color w:val="002060"/>
                <w:sz w:val="22"/>
                <w:szCs w:val="22"/>
              </w:rPr>
              <w:t>Uczelnia</w:t>
            </w:r>
          </w:p>
        </w:tc>
        <w:tc>
          <w:tcPr>
            <w:tcW w:w="7020" w:type="dxa"/>
            <w:shd w:val="clear" w:color="auto" w:fill="FFFFFF"/>
          </w:tcPr>
          <w:p w14:paraId="3F039E9F" w14:textId="77777777" w:rsidR="00EA1E45" w:rsidRPr="00535FD2" w:rsidRDefault="00EA1E45" w:rsidP="00535FD2">
            <w:pPr>
              <w:spacing w:after="0"/>
              <w:jc w:val="both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EA1E45" w:rsidRPr="00535FD2" w14:paraId="4BCC8AD8" w14:textId="77777777" w:rsidTr="00535FD2">
        <w:trPr>
          <w:trHeight w:val="340"/>
          <w:jc w:val="center"/>
        </w:trPr>
        <w:tc>
          <w:tcPr>
            <w:tcW w:w="2160" w:type="dxa"/>
            <w:tcBorders>
              <w:top w:val="double" w:sz="4" w:space="0" w:color="5B9BD5"/>
            </w:tcBorders>
            <w:vAlign w:val="center"/>
          </w:tcPr>
          <w:p w14:paraId="70798E6D" w14:textId="77777777" w:rsidR="00EA1E45" w:rsidRPr="00535FD2" w:rsidRDefault="00EA1E45" w:rsidP="00535FD2">
            <w:pPr>
              <w:spacing w:after="0"/>
              <w:jc w:val="both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  <w:r w:rsidRPr="00535FD2">
              <w:rPr>
                <w:rFonts w:cs="Arial"/>
                <w:b/>
                <w:bCs/>
                <w:color w:val="002060"/>
                <w:sz w:val="22"/>
                <w:szCs w:val="22"/>
              </w:rPr>
              <w:t>Telefon, e-mail</w:t>
            </w:r>
          </w:p>
        </w:tc>
        <w:tc>
          <w:tcPr>
            <w:tcW w:w="7020" w:type="dxa"/>
            <w:tcBorders>
              <w:top w:val="double" w:sz="4" w:space="0" w:color="5B9BD5"/>
            </w:tcBorders>
          </w:tcPr>
          <w:p w14:paraId="0259D853" w14:textId="77777777" w:rsidR="00EA1E45" w:rsidRPr="00535FD2" w:rsidRDefault="00EA1E45" w:rsidP="00535FD2">
            <w:pPr>
              <w:spacing w:after="0"/>
              <w:jc w:val="both"/>
              <w:rPr>
                <w:rFonts w:cs="Arial"/>
                <w:b/>
                <w:bCs/>
                <w:color w:val="002060"/>
                <w:sz w:val="22"/>
                <w:szCs w:val="22"/>
              </w:rPr>
            </w:pPr>
          </w:p>
        </w:tc>
      </w:tr>
    </w:tbl>
    <w:p w14:paraId="00F75E23" w14:textId="77777777" w:rsidR="00EA1E45" w:rsidRDefault="00EA1E45" w:rsidP="00033631">
      <w:pPr>
        <w:tabs>
          <w:tab w:val="left" w:pos="4536"/>
        </w:tabs>
        <w:ind w:left="142"/>
      </w:pPr>
      <w:r w:rsidRPr="001812E7">
        <w:t xml:space="preserve">Wyrażam zgodę na przetwarzanie moich danych osobowych w nim zawartych dla potrzeb rejestracji, zgodnie z ustawą </w:t>
      </w:r>
      <w:r>
        <w:br/>
      </w:r>
      <w:r w:rsidRPr="001812E7">
        <w:t>z dnia 29.08.1997 r. o ochronie danych osobowych (Dz. U. z 2002 r. nr 101, poz. 926 ze zm.).</w:t>
      </w:r>
    </w:p>
    <w:p w14:paraId="2CE30AC8" w14:textId="77777777" w:rsidR="00EA1E45" w:rsidRDefault="00EA1E45" w:rsidP="00033631">
      <w:pPr>
        <w:tabs>
          <w:tab w:val="left" w:pos="4536"/>
        </w:tabs>
        <w:ind w:left="142"/>
      </w:pPr>
    </w:p>
    <w:p w14:paraId="1D2158A0" w14:textId="77777777" w:rsidR="00EA1E45" w:rsidRDefault="00EA1E45" w:rsidP="004C7C73">
      <w:pPr>
        <w:tabs>
          <w:tab w:val="left" w:pos="4536"/>
        </w:tabs>
        <w:rPr>
          <w:sz w:val="28"/>
          <w:szCs w:val="28"/>
        </w:rPr>
      </w:pPr>
      <w:r w:rsidRPr="001812E7">
        <w:rPr>
          <w:sz w:val="28"/>
          <w:szCs w:val="28"/>
        </w:rPr>
        <w:t>………………………</w:t>
      </w:r>
      <w:r w:rsidRPr="001812E7">
        <w:rPr>
          <w:sz w:val="28"/>
          <w:szCs w:val="28"/>
        </w:rPr>
        <w:tab/>
        <w:t>………………………………………………………</w:t>
      </w:r>
    </w:p>
    <w:p w14:paraId="2351B96C" w14:textId="77777777" w:rsidR="00EA1E45" w:rsidRPr="004C7C73" w:rsidRDefault="00EA1E45" w:rsidP="004C7C73">
      <w:pPr>
        <w:jc w:val="both"/>
      </w:pPr>
      <w:r w:rsidRPr="001812E7">
        <w:t xml:space="preserve">     </w:t>
      </w:r>
      <w:r>
        <w:t xml:space="preserve">          </w:t>
      </w:r>
      <w:r w:rsidRPr="001812E7">
        <w:t>data</w:t>
      </w:r>
      <w:r w:rsidRPr="001812E7">
        <w:tab/>
      </w:r>
      <w:r>
        <w:t xml:space="preserve">                                                                                                            podpis</w:t>
      </w:r>
    </w:p>
    <w:sectPr w:rsidR="00EA1E45" w:rsidRPr="004C7C73" w:rsidSect="00824B9B">
      <w:type w:val="continuous"/>
      <w:pgSz w:w="11907" w:h="16839" w:code="9"/>
      <w:pgMar w:top="1418" w:right="1080" w:bottom="1080" w:left="1080" w:header="864" w:footer="709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6DE7A" w14:textId="77777777" w:rsidR="00EE4E7A" w:rsidRDefault="00EE4E7A">
      <w:pPr>
        <w:spacing w:before="0" w:after="0"/>
      </w:pPr>
      <w:r>
        <w:separator/>
      </w:r>
    </w:p>
  </w:endnote>
  <w:endnote w:type="continuationSeparator" w:id="0">
    <w:p w14:paraId="36802010" w14:textId="77777777" w:rsidR="00EE4E7A" w:rsidRDefault="00EE4E7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B015A" w14:textId="77777777" w:rsidR="00EE4E7A" w:rsidRDefault="00EE4E7A">
      <w:pPr>
        <w:spacing w:before="0" w:after="0"/>
      </w:pPr>
      <w:r>
        <w:separator/>
      </w:r>
    </w:p>
  </w:footnote>
  <w:footnote w:type="continuationSeparator" w:id="0">
    <w:p w14:paraId="38E511C1" w14:textId="77777777" w:rsidR="00EE4E7A" w:rsidRDefault="00EE4E7A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9D5"/>
    <w:rsid w:val="00001D86"/>
    <w:rsid w:val="00010C32"/>
    <w:rsid w:val="00033631"/>
    <w:rsid w:val="0006531C"/>
    <w:rsid w:val="00084BDD"/>
    <w:rsid w:val="000C7F4A"/>
    <w:rsid w:val="000D2EEC"/>
    <w:rsid w:val="000E5C45"/>
    <w:rsid w:val="001812E7"/>
    <w:rsid w:val="001B08F7"/>
    <w:rsid w:val="0021497D"/>
    <w:rsid w:val="002429D5"/>
    <w:rsid w:val="002511F3"/>
    <w:rsid w:val="002F5FA1"/>
    <w:rsid w:val="003015DB"/>
    <w:rsid w:val="00362E86"/>
    <w:rsid w:val="003A5B3C"/>
    <w:rsid w:val="003F4701"/>
    <w:rsid w:val="0041603A"/>
    <w:rsid w:val="00442459"/>
    <w:rsid w:val="004C7C73"/>
    <w:rsid w:val="0052124B"/>
    <w:rsid w:val="00535FD2"/>
    <w:rsid w:val="005A3316"/>
    <w:rsid w:val="005A7EB6"/>
    <w:rsid w:val="005E754C"/>
    <w:rsid w:val="00653677"/>
    <w:rsid w:val="006F2B08"/>
    <w:rsid w:val="007001BD"/>
    <w:rsid w:val="00717DAD"/>
    <w:rsid w:val="00774B0B"/>
    <w:rsid w:val="007776CC"/>
    <w:rsid w:val="00824B9B"/>
    <w:rsid w:val="0089160C"/>
    <w:rsid w:val="008B7A14"/>
    <w:rsid w:val="008F60A9"/>
    <w:rsid w:val="00946F4F"/>
    <w:rsid w:val="00966762"/>
    <w:rsid w:val="0098399B"/>
    <w:rsid w:val="009B4A71"/>
    <w:rsid w:val="009F3CE2"/>
    <w:rsid w:val="00A213C9"/>
    <w:rsid w:val="00A26AA3"/>
    <w:rsid w:val="00A506AE"/>
    <w:rsid w:val="00A63EA6"/>
    <w:rsid w:val="00BB5BE2"/>
    <w:rsid w:val="00C536E4"/>
    <w:rsid w:val="00C844E7"/>
    <w:rsid w:val="00CD0E62"/>
    <w:rsid w:val="00D4712C"/>
    <w:rsid w:val="00DC1270"/>
    <w:rsid w:val="00DD2B10"/>
    <w:rsid w:val="00E97673"/>
    <w:rsid w:val="00EA1E45"/>
    <w:rsid w:val="00EA4A37"/>
    <w:rsid w:val="00EE4E7A"/>
    <w:rsid w:val="00F01FFE"/>
    <w:rsid w:val="00F30F22"/>
    <w:rsid w:val="00FB52B3"/>
    <w:rsid w:val="00FD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8E1CF1"/>
  <w15:docId w15:val="{0B4E5255-6D89-4495-9D8E-E72DE7BF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locked="1" w:uiPriority="0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3EA6"/>
    <w:pPr>
      <w:spacing w:before="40" w:after="40"/>
    </w:pPr>
    <w:rPr>
      <w:color w:val="595959"/>
      <w:kern w:val="2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 1"/>
    <w:basedOn w:val="Normalny"/>
    <w:next w:val="Normalny"/>
    <w:link w:val="Nagwek1znak"/>
    <w:uiPriority w:val="99"/>
    <w:rsid w:val="00A63EA6"/>
    <w:pPr>
      <w:keepNext/>
      <w:keepLines/>
      <w:pBdr>
        <w:top w:val="single" w:sz="4" w:space="4" w:color="4472C4"/>
        <w:left w:val="single" w:sz="4" w:space="6" w:color="4472C4"/>
        <w:bottom w:val="single" w:sz="4" w:space="4" w:color="4472C4"/>
        <w:right w:val="single" w:sz="4" w:space="6" w:color="4472C4"/>
      </w:pBdr>
      <w:shd w:val="clear" w:color="auto" w:fill="4472C4"/>
      <w:spacing w:before="360" w:after="240"/>
      <w:ind w:left="144" w:right="144"/>
      <w:outlineLvl w:val="0"/>
    </w:pPr>
    <w:rPr>
      <w:rFonts w:ascii="Calibri Light" w:eastAsia="Times New Roman" w:hAnsi="Calibri Light"/>
      <w:caps/>
      <w:color w:val="FFFFFF"/>
      <w:sz w:val="22"/>
      <w:szCs w:val="22"/>
    </w:rPr>
  </w:style>
  <w:style w:type="paragraph" w:customStyle="1" w:styleId="nagwek">
    <w:name w:val="nagłówek"/>
    <w:basedOn w:val="Normalny"/>
    <w:link w:val="Nagwekznak"/>
    <w:uiPriority w:val="99"/>
    <w:rsid w:val="00A63EA6"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Nagwekznak">
    <w:name w:val="Nagłówek (znak)"/>
    <w:basedOn w:val="Domylnaczcionkaakapitu"/>
    <w:link w:val="nagwek"/>
    <w:uiPriority w:val="99"/>
    <w:locked/>
    <w:rsid w:val="00A63EA6"/>
    <w:rPr>
      <w:rFonts w:cs="Times New Roman"/>
      <w:kern w:val="20"/>
    </w:rPr>
  </w:style>
  <w:style w:type="paragraph" w:customStyle="1" w:styleId="stopka">
    <w:name w:val="stopka"/>
    <w:basedOn w:val="Normalny"/>
    <w:link w:val="Stopkaznak"/>
    <w:uiPriority w:val="99"/>
    <w:rsid w:val="00A63EA6"/>
    <w:pPr>
      <w:pBdr>
        <w:top w:val="single" w:sz="4" w:space="6" w:color="8EAADB"/>
        <w:left w:val="single" w:sz="2" w:space="4" w:color="FFFFFF"/>
      </w:pBdr>
      <w:spacing w:after="0"/>
      <w:ind w:right="101"/>
    </w:pPr>
  </w:style>
  <w:style w:type="character" w:customStyle="1" w:styleId="Stopkaznak">
    <w:name w:val="Stopka (znak)"/>
    <w:basedOn w:val="Domylnaczcionkaakapitu"/>
    <w:link w:val="stopka"/>
    <w:uiPriority w:val="99"/>
    <w:locked/>
    <w:rsid w:val="00A63EA6"/>
    <w:rPr>
      <w:rFonts w:cs="Times New Roman"/>
      <w:kern w:val="20"/>
    </w:rPr>
  </w:style>
  <w:style w:type="paragraph" w:styleId="Bezodstpw">
    <w:name w:val="No Spacing"/>
    <w:link w:val="BezodstpwZnak"/>
    <w:uiPriority w:val="99"/>
    <w:qFormat/>
    <w:rsid w:val="00A63EA6"/>
    <w:rPr>
      <w:color w:val="595959"/>
      <w:sz w:val="20"/>
      <w:szCs w:val="20"/>
    </w:rPr>
  </w:style>
  <w:style w:type="character" w:styleId="Pogrubienie">
    <w:name w:val="Strong"/>
    <w:basedOn w:val="Domylnaczcionkaakapitu"/>
    <w:uiPriority w:val="99"/>
    <w:qFormat/>
    <w:rsid w:val="00A63EA6"/>
    <w:rPr>
      <w:rFonts w:cs="Times New Roman"/>
      <w:b/>
      <w:bCs/>
    </w:rPr>
  </w:style>
  <w:style w:type="character" w:customStyle="1" w:styleId="BezodstpwZnak">
    <w:name w:val="Bez odstępów Znak"/>
    <w:basedOn w:val="Domylnaczcionkaakapitu"/>
    <w:link w:val="Bezodstpw"/>
    <w:uiPriority w:val="99"/>
    <w:locked/>
    <w:rsid w:val="00A63EA6"/>
    <w:rPr>
      <w:rFonts w:cs="Times New Roman"/>
      <w:color w:val="595959"/>
      <w:lang w:val="pl-PL" w:eastAsia="pl-PL" w:bidi="ar-SA"/>
    </w:rPr>
  </w:style>
  <w:style w:type="table" w:customStyle="1" w:styleId="TabelaSiatka">
    <w:name w:val="Tabela — Siatka"/>
    <w:uiPriority w:val="99"/>
    <w:rsid w:val="00A63EA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next w:val="Normalny"/>
    <w:link w:val="TytuZnak"/>
    <w:uiPriority w:val="99"/>
    <w:qFormat/>
    <w:rsid w:val="00A63EA6"/>
    <w:pPr>
      <w:spacing w:before="480" w:after="160"/>
    </w:pPr>
    <w:rPr>
      <w:rFonts w:ascii="Calibri Light" w:eastAsia="Times New Roman" w:hAnsi="Calibri Light"/>
      <w:caps/>
      <w:color w:val="4472C4"/>
      <w:kern w:val="28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99"/>
    <w:locked/>
    <w:rsid w:val="00A63EA6"/>
    <w:rPr>
      <w:rFonts w:ascii="Calibri Light" w:hAnsi="Calibri Light" w:cs="Times New Roman"/>
      <w:caps/>
      <w:color w:val="4472C4"/>
      <w:kern w:val="28"/>
      <w:sz w:val="48"/>
      <w:szCs w:val="48"/>
    </w:rPr>
  </w:style>
  <w:style w:type="character" w:styleId="Tekstzastpczy">
    <w:name w:val="Placeholder Text"/>
    <w:basedOn w:val="Domylnaczcionkaakapitu"/>
    <w:uiPriority w:val="99"/>
    <w:semiHidden/>
    <w:rsid w:val="00A63EA6"/>
    <w:rPr>
      <w:rFonts w:cs="Times New Roman"/>
      <w:color w:val="808080"/>
    </w:rPr>
  </w:style>
  <w:style w:type="paragraph" w:customStyle="1" w:styleId="Zamknicie">
    <w:name w:val="Zamknięcie"/>
    <w:basedOn w:val="Normalny"/>
    <w:link w:val="Zamknicieznak"/>
    <w:uiPriority w:val="99"/>
    <w:rsid w:val="00A63EA6"/>
    <w:pPr>
      <w:spacing w:before="600" w:after="80"/>
    </w:pPr>
  </w:style>
  <w:style w:type="character" w:customStyle="1" w:styleId="Zamknicieznak">
    <w:name w:val="Zamknięcie (znak)"/>
    <w:basedOn w:val="Domylnaczcionkaakapitu"/>
    <w:link w:val="Zamknicie"/>
    <w:uiPriority w:val="99"/>
    <w:locked/>
    <w:rsid w:val="00A63EA6"/>
    <w:rPr>
      <w:rFonts w:cs="Times New Roman"/>
      <w:kern w:val="20"/>
    </w:rPr>
  </w:style>
  <w:style w:type="table" w:customStyle="1" w:styleId="Tabelaraportuostanie">
    <w:name w:val="Tabela raportu o stanie"/>
    <w:uiPriority w:val="99"/>
    <w:rsid w:val="00A63EA6"/>
    <w:rPr>
      <w:sz w:val="20"/>
      <w:szCs w:val="20"/>
    </w:rPr>
    <w:tblPr>
      <w:tblInd w:w="0" w:type="dxa"/>
      <w:tblBorders>
        <w:insideH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 Light" w:hAnsi="Calibri Light" w:cs="Times New Roman"/>
        <w:caps/>
        <w:smallCaps w:val="0"/>
        <w:color w:val="2F5496"/>
      </w:rPr>
    </w:tblStylePr>
  </w:style>
  <w:style w:type="character" w:customStyle="1" w:styleId="Nagwek1znak">
    <w:name w:val="Nagłówek 1 (znak)"/>
    <w:basedOn w:val="Domylnaczcionkaakapitu"/>
    <w:link w:val="nagwek1"/>
    <w:uiPriority w:val="99"/>
    <w:locked/>
    <w:rsid w:val="00A63EA6"/>
    <w:rPr>
      <w:rFonts w:ascii="Calibri Light" w:hAnsi="Calibri Light" w:cs="Times New Roman"/>
      <w:caps/>
      <w:color w:val="FFFFFF"/>
      <w:kern w:val="20"/>
      <w:sz w:val="22"/>
      <w:szCs w:val="22"/>
      <w:shd w:val="clear" w:color="auto" w:fill="4472C4"/>
    </w:rPr>
  </w:style>
  <w:style w:type="paragraph" w:styleId="Nagwek0">
    <w:name w:val="header"/>
    <w:basedOn w:val="Normalny"/>
    <w:link w:val="NagwekZnak0"/>
    <w:uiPriority w:val="99"/>
    <w:rsid w:val="00C844E7"/>
    <w:pPr>
      <w:tabs>
        <w:tab w:val="center" w:pos="4536"/>
        <w:tab w:val="right" w:pos="9072"/>
      </w:tabs>
      <w:spacing w:before="0" w:after="0"/>
    </w:pPr>
  </w:style>
  <w:style w:type="character" w:customStyle="1" w:styleId="NagwekZnak0">
    <w:name w:val="Nagłówek Znak"/>
    <w:basedOn w:val="Domylnaczcionkaakapitu"/>
    <w:link w:val="Nagwek0"/>
    <w:uiPriority w:val="99"/>
    <w:locked/>
    <w:rsid w:val="00C844E7"/>
    <w:rPr>
      <w:rFonts w:cs="Times New Roman"/>
      <w:kern w:val="20"/>
    </w:rPr>
  </w:style>
  <w:style w:type="paragraph" w:styleId="Stopka0">
    <w:name w:val="footer"/>
    <w:basedOn w:val="Normalny"/>
    <w:link w:val="StopkaZnak0"/>
    <w:uiPriority w:val="99"/>
    <w:rsid w:val="00C844E7"/>
    <w:pPr>
      <w:tabs>
        <w:tab w:val="center" w:pos="4536"/>
        <w:tab w:val="right" w:pos="9072"/>
      </w:tabs>
      <w:spacing w:before="0" w:after="0"/>
    </w:pPr>
  </w:style>
  <w:style w:type="character" w:customStyle="1" w:styleId="StopkaZnak0">
    <w:name w:val="Stopka Znak"/>
    <w:basedOn w:val="Domylnaczcionkaakapitu"/>
    <w:link w:val="Stopka0"/>
    <w:uiPriority w:val="99"/>
    <w:locked/>
    <w:rsid w:val="00C844E7"/>
    <w:rPr>
      <w:rFonts w:cs="Times New Roman"/>
      <w:kern w:val="20"/>
    </w:rPr>
  </w:style>
  <w:style w:type="table" w:customStyle="1" w:styleId="Zwykatabela51">
    <w:name w:val="Zwykła tabela 51"/>
    <w:uiPriority w:val="99"/>
    <w:rsid w:val="00A26AA3"/>
    <w:rPr>
      <w:sz w:val="20"/>
      <w:szCs w:val="20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character" w:styleId="Hipercze">
    <w:name w:val="Hyperlink"/>
    <w:basedOn w:val="Domylnaczcionkaakapitu"/>
    <w:uiPriority w:val="99"/>
    <w:rsid w:val="00DD2B10"/>
    <w:rPr>
      <w:rFonts w:cs="Times New Roman"/>
      <w:color w:val="0563C1"/>
      <w:u w:val="single"/>
    </w:rPr>
  </w:style>
  <w:style w:type="table" w:customStyle="1" w:styleId="Tabelasiatki4akcent51">
    <w:name w:val="Tabela siatki 4 — akcent 51"/>
    <w:uiPriority w:val="99"/>
    <w:rsid w:val="004C7C73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EEAF6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https://gsp.apsl.edu.pl/assets/themes/apsl_wmp/images/svg/logo.png" TargetMode="External"/><Relationship Id="rId12" Type="http://schemas.openxmlformats.org/officeDocument/2006/relationships/image" Target="https://gsp.apsl.edu.pl/assets/themes/apsl_wmp/images/svg/logo.pn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https://usz.edu.pl/wp-content/uploads/usz_logo-us-wst&#261;&#380;ka-ua.png" TargetMode="External"/><Relationship Id="rId10" Type="http://schemas.openxmlformats.org/officeDocument/2006/relationships/image" Target="https://usz.edu.pl/wp-content/uploads/usz_logo-us-wst&#261;&#380;ka-ua.pn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4\AppData\Roaming\Microsoft\Templates\Raport%20o%20stanie%20projekt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Raport o stanie projektu</Template>
  <TotalTime>0</TotalTime>
  <Pages>1</Pages>
  <Words>154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Zienkiewicz</dc:creator>
  <cp:keywords/>
  <dc:description/>
  <cp:lastModifiedBy>Paweł Czapliński</cp:lastModifiedBy>
  <cp:revision>2</cp:revision>
  <cp:lastPrinted>2020-11-20T12:51:00Z</cp:lastPrinted>
  <dcterms:created xsi:type="dcterms:W3CDTF">2023-03-22T11:57:00Z</dcterms:created>
  <dcterms:modified xsi:type="dcterms:W3CDTF">2023-03-22T11:57:00Z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</Properties>
</file>